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06445" w14:textId="77777777" w:rsidR="004C5004" w:rsidRDefault="004C5004" w:rsidP="004C5004">
      <w:pPr>
        <w:pStyle w:val="Header"/>
        <w:rPr>
          <w:b/>
        </w:rPr>
      </w:pPr>
    </w:p>
    <w:p w14:paraId="28837625" w14:textId="77777777" w:rsidR="00E61CC7" w:rsidRDefault="00E61CC7" w:rsidP="004C5004">
      <w:pPr>
        <w:pStyle w:val="Header"/>
        <w:rPr>
          <w:b/>
        </w:rPr>
      </w:pPr>
    </w:p>
    <w:p w14:paraId="11051B1B" w14:textId="77777777" w:rsidR="00EA7425" w:rsidRDefault="00EA7425" w:rsidP="00E61CC7">
      <w:pPr>
        <w:pStyle w:val="Header"/>
        <w:rPr>
          <w:b/>
        </w:rPr>
      </w:pPr>
    </w:p>
    <w:p w14:paraId="5658436E" w14:textId="77777777" w:rsidR="00E61CC7" w:rsidRPr="007D69AC" w:rsidRDefault="00E61CC7" w:rsidP="00E61CC7">
      <w:pPr>
        <w:pStyle w:val="Header"/>
        <w:rPr>
          <w:b/>
          <w:sz w:val="21"/>
        </w:rPr>
      </w:pPr>
      <w:r w:rsidRPr="007D69AC">
        <w:rPr>
          <w:b/>
        </w:rPr>
        <w:t>Nutrition Consultation Questionnaire</w:t>
      </w:r>
    </w:p>
    <w:p w14:paraId="131FB293" w14:textId="77777777" w:rsidR="00E61CC7" w:rsidRDefault="00E61CC7" w:rsidP="004C5004">
      <w:pPr>
        <w:pStyle w:val="Header"/>
        <w:rPr>
          <w:b/>
        </w:rPr>
      </w:pPr>
    </w:p>
    <w:p w14:paraId="7B77A905" w14:textId="02A29DA0" w:rsidR="00AD5F48" w:rsidRPr="006E08CC" w:rsidRDefault="00AD5F48" w:rsidP="00AD5F48">
      <w:pPr>
        <w:spacing w:line="312" w:lineRule="auto"/>
        <w:rPr>
          <w:u w:val="single"/>
        </w:rPr>
      </w:pPr>
      <w:r w:rsidRPr="006E08CC">
        <w:t xml:space="preserve">Name: </w:t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tab/>
      </w:r>
      <w:r>
        <w:t xml:space="preserve">           </w:t>
      </w:r>
      <w:r w:rsidRPr="006E08CC">
        <w:t xml:space="preserve">Age: </w:t>
      </w:r>
      <w:r w:rsidRPr="006E08CC">
        <w:rPr>
          <w:u w:val="single"/>
        </w:rPr>
        <w:tab/>
      </w:r>
      <w:r w:rsidRPr="006E08CC">
        <w:rPr>
          <w:u w:val="single"/>
        </w:rPr>
        <w:tab/>
      </w:r>
      <w:r w:rsidRPr="006E08CC">
        <w:t xml:space="preserve">       </w:t>
      </w:r>
      <w:r w:rsidRPr="006E08CC">
        <w:tab/>
      </w:r>
    </w:p>
    <w:p w14:paraId="389C1CC7" w14:textId="1795CBEF" w:rsidR="00AD5F48" w:rsidRDefault="00AD5F48" w:rsidP="00AD5F48">
      <w:pPr>
        <w:spacing w:line="312" w:lineRule="auto"/>
        <w:rPr>
          <w:u w:val="single"/>
        </w:rPr>
      </w:pPr>
      <w:r w:rsidRPr="006E08CC">
        <w:t xml:space="preserve">Occupation (what are you doing in life and are how do you feel about it?): </w:t>
      </w:r>
    </w:p>
    <w:p w14:paraId="41DC9AD9" w14:textId="77777777" w:rsidR="0062151E" w:rsidRPr="006E08CC" w:rsidRDefault="0062151E" w:rsidP="00AD5F48">
      <w:pPr>
        <w:spacing w:line="312" w:lineRule="auto"/>
        <w:rPr>
          <w:u w:val="single"/>
        </w:rPr>
      </w:pPr>
    </w:p>
    <w:p w14:paraId="5808D0CA" w14:textId="62454C87" w:rsidR="00AD5F48" w:rsidRPr="006E08CC" w:rsidRDefault="00AD5F48" w:rsidP="00AD5F48">
      <w:pPr>
        <w:spacing w:line="312" w:lineRule="auto"/>
        <w:rPr>
          <w:u w:val="single"/>
        </w:rPr>
      </w:pPr>
      <w:r w:rsidRPr="006E08CC">
        <w:t xml:space="preserve">Who do you live with? </w:t>
      </w:r>
    </w:p>
    <w:p w14:paraId="3807144D" w14:textId="77777777" w:rsidR="00AD5F48" w:rsidRDefault="00AD5F48" w:rsidP="00AD5F48"/>
    <w:p w14:paraId="48C9B63F" w14:textId="77777777" w:rsidR="0062151E" w:rsidRPr="0004151D" w:rsidRDefault="0062151E" w:rsidP="0062151E">
      <w:pPr>
        <w:rPr>
          <w:rFonts w:ascii="Times New Roman" w:hAnsi="Times New Roman" w:cs="Times New Roman"/>
          <w:u w:val="thick"/>
        </w:rPr>
      </w:pPr>
      <w:r w:rsidRPr="0004151D">
        <w:rPr>
          <w:rFonts w:ascii="Times New Roman" w:hAnsi="Times New Roman" w:cs="Times New Roman"/>
          <w:u w:val="thick"/>
        </w:rPr>
        <w:t>________________________________________________________________________</w:t>
      </w:r>
    </w:p>
    <w:p w14:paraId="1CF89960" w14:textId="77777777" w:rsidR="0062151E" w:rsidRDefault="0062151E" w:rsidP="00AD5F48">
      <w:pPr>
        <w:rPr>
          <w:b/>
        </w:rPr>
      </w:pPr>
    </w:p>
    <w:p w14:paraId="2E3B67BA" w14:textId="1701332A" w:rsidR="00AD5F48" w:rsidRPr="0062151E" w:rsidRDefault="00AD5F48" w:rsidP="00AD5F48">
      <w:pPr>
        <w:rPr>
          <w:b/>
        </w:rPr>
      </w:pPr>
      <w:r w:rsidRPr="008B420C">
        <w:rPr>
          <w:b/>
        </w:rPr>
        <w:t>Purpose of our Consult</w:t>
      </w:r>
      <w:r w:rsidR="0062151E">
        <w:rPr>
          <w:b/>
        </w:rPr>
        <w:t xml:space="preserve">- </w:t>
      </w:r>
      <w:r>
        <w:t>Tell me about why we are meeting. What do you feel is the primary purpose?</w:t>
      </w:r>
    </w:p>
    <w:p w14:paraId="2D38EA0C" w14:textId="77777777" w:rsidR="00AD5F48" w:rsidRDefault="00AD5F48" w:rsidP="004C5004">
      <w:pPr>
        <w:pStyle w:val="Header"/>
        <w:rPr>
          <w:b/>
        </w:rPr>
      </w:pPr>
    </w:p>
    <w:p w14:paraId="42125C30" w14:textId="77777777" w:rsidR="004C5004" w:rsidRDefault="004C5004" w:rsidP="004C5004">
      <w:pPr>
        <w:pStyle w:val="Header"/>
        <w:rPr>
          <w:b/>
        </w:rPr>
      </w:pPr>
    </w:p>
    <w:p w14:paraId="4297AC41" w14:textId="77777777" w:rsidR="0062151E" w:rsidRDefault="0062151E" w:rsidP="004C5004">
      <w:pPr>
        <w:pStyle w:val="Header"/>
        <w:rPr>
          <w:b/>
        </w:rPr>
      </w:pPr>
    </w:p>
    <w:p w14:paraId="018A2687" w14:textId="77777777" w:rsidR="0062151E" w:rsidRDefault="0062151E" w:rsidP="004C5004">
      <w:pPr>
        <w:pStyle w:val="Header"/>
        <w:rPr>
          <w:b/>
        </w:rPr>
      </w:pPr>
    </w:p>
    <w:p w14:paraId="4B9AA780" w14:textId="77777777" w:rsidR="00CF4D6D" w:rsidRDefault="0062151E" w:rsidP="00CF4D6D">
      <w:r>
        <w:rPr>
          <w:b/>
        </w:rPr>
        <w:t xml:space="preserve">Relevant Medical History- </w:t>
      </w:r>
      <w:r w:rsidR="00CF4D6D" w:rsidRPr="009359BF">
        <w:t>Please list/describe any medical diagnoses or procedures I should be aware of.</w:t>
      </w:r>
    </w:p>
    <w:p w14:paraId="44CFA55F" w14:textId="77777777" w:rsidR="00CF4D6D" w:rsidRDefault="00CF4D6D" w:rsidP="00CF4D6D"/>
    <w:p w14:paraId="6647739E" w14:textId="0F264E68" w:rsidR="0062151E" w:rsidRDefault="0062151E" w:rsidP="004C5004">
      <w:pPr>
        <w:pStyle w:val="Header"/>
      </w:pPr>
    </w:p>
    <w:p w14:paraId="4AF52432" w14:textId="1A37698B" w:rsidR="00CF4D6D" w:rsidRPr="00CF4D6D" w:rsidRDefault="00CF4D6D" w:rsidP="00CF4D6D">
      <w:r>
        <w:t xml:space="preserve">If applicable, have there been any inconsistencies with your menstrual cycle? If yes, please describe. </w:t>
      </w:r>
    </w:p>
    <w:p w14:paraId="397A8195" w14:textId="77777777" w:rsidR="00CF4D6D" w:rsidRDefault="00CF4D6D" w:rsidP="00CF4D6D">
      <w:pPr>
        <w:rPr>
          <w:u w:val="single"/>
        </w:rPr>
      </w:pPr>
    </w:p>
    <w:p w14:paraId="79429851" w14:textId="77777777" w:rsidR="00CF4D6D" w:rsidRDefault="00CF4D6D" w:rsidP="00CF4D6D">
      <w:pPr>
        <w:rPr>
          <w:u w:val="single"/>
        </w:rPr>
      </w:pPr>
    </w:p>
    <w:p w14:paraId="5AD8A8C6" w14:textId="77777777" w:rsidR="00CF4D6D" w:rsidRPr="007B4A45" w:rsidRDefault="00CF4D6D" w:rsidP="00CF4D6D">
      <w:pPr>
        <w:rPr>
          <w:u w:val="single"/>
        </w:rPr>
      </w:pPr>
    </w:p>
    <w:p w14:paraId="2BCA0ECA" w14:textId="6D080780" w:rsidR="00CF4D6D" w:rsidRDefault="00CF4D6D" w:rsidP="00CF4D6D">
      <w:pPr>
        <w:rPr>
          <w:u w:val="single"/>
        </w:rPr>
      </w:pPr>
      <w:r w:rsidRPr="009359BF">
        <w:t xml:space="preserve">Please list your current medications &amp; supplement dosages: </w:t>
      </w:r>
    </w:p>
    <w:p w14:paraId="6814991B" w14:textId="77777777" w:rsidR="00CF4D6D" w:rsidRDefault="00CF4D6D" w:rsidP="00CF4D6D"/>
    <w:p w14:paraId="0ADA50C4" w14:textId="77777777" w:rsidR="00CF4D6D" w:rsidRPr="009359BF" w:rsidRDefault="00CF4D6D" w:rsidP="00CF4D6D"/>
    <w:p w14:paraId="01A6372D" w14:textId="77777777" w:rsidR="00CF4D6D" w:rsidRPr="009359BF" w:rsidRDefault="00CF4D6D" w:rsidP="00CF4D6D"/>
    <w:p w14:paraId="3880E95D" w14:textId="609F5A04" w:rsidR="00CF4D6D" w:rsidRPr="0062151E" w:rsidRDefault="00CF4D6D" w:rsidP="00CF4D6D">
      <w:pPr>
        <w:pStyle w:val="Header"/>
      </w:pPr>
      <w:r w:rsidRPr="009359BF">
        <w:t>Please list/describe any mental health concerns should I be aware of (i.e. depression, anxiety, OCD, PTSD)?</w:t>
      </w:r>
    </w:p>
    <w:p w14:paraId="5E4125CA" w14:textId="77777777" w:rsidR="0062151E" w:rsidRDefault="0062151E" w:rsidP="004C5004">
      <w:pPr>
        <w:pStyle w:val="Header"/>
        <w:rPr>
          <w:b/>
        </w:rPr>
      </w:pPr>
    </w:p>
    <w:p w14:paraId="392D7DAE" w14:textId="77777777" w:rsidR="00CF4D6D" w:rsidRDefault="00CF4D6D" w:rsidP="004C5004">
      <w:pPr>
        <w:pStyle w:val="Header"/>
        <w:rPr>
          <w:b/>
        </w:rPr>
      </w:pPr>
    </w:p>
    <w:p w14:paraId="340D3447" w14:textId="77777777" w:rsidR="00CF4D6D" w:rsidRDefault="00CF4D6D" w:rsidP="004C5004">
      <w:pPr>
        <w:pStyle w:val="Header"/>
        <w:rPr>
          <w:b/>
        </w:rPr>
      </w:pPr>
    </w:p>
    <w:p w14:paraId="4FB80930" w14:textId="213B5D8C" w:rsidR="0062151E" w:rsidRDefault="00CF4D6D" w:rsidP="004C5004">
      <w:pPr>
        <w:pStyle w:val="Header"/>
      </w:pPr>
      <w:r w:rsidRPr="009359BF">
        <w:t>Rate your current perceived level of stress on a scale of 1-10:</w:t>
      </w:r>
    </w:p>
    <w:p w14:paraId="385BCB15" w14:textId="77777777" w:rsidR="00CF4D6D" w:rsidRDefault="00CF4D6D" w:rsidP="004C5004">
      <w:pPr>
        <w:pStyle w:val="Header"/>
      </w:pPr>
    </w:p>
    <w:p w14:paraId="48B15F2A" w14:textId="610413C1" w:rsidR="00CF4D6D" w:rsidRDefault="00CF4D6D" w:rsidP="00CF4D6D">
      <w:pPr>
        <w:spacing w:line="312" w:lineRule="auto"/>
      </w:pPr>
      <w:r w:rsidRPr="009359BF">
        <w:t xml:space="preserve">Have you ever worked with a dietitian/nutritionist?  If yes, </w:t>
      </w:r>
      <w:r>
        <w:t xml:space="preserve">tell me about your experience. </w:t>
      </w:r>
      <w:r w:rsidRPr="009359BF">
        <w:t xml:space="preserve"> </w:t>
      </w:r>
    </w:p>
    <w:p w14:paraId="416EB0B8" w14:textId="77777777" w:rsidR="00CF4D6D" w:rsidRPr="00CF4D6D" w:rsidRDefault="00CF4D6D" w:rsidP="00CF4D6D">
      <w:pPr>
        <w:pStyle w:val="Header"/>
      </w:pPr>
    </w:p>
    <w:p w14:paraId="2BF4B819" w14:textId="77777777" w:rsidR="0062151E" w:rsidRDefault="0062151E" w:rsidP="004C5004">
      <w:pPr>
        <w:pStyle w:val="Header"/>
        <w:rPr>
          <w:b/>
        </w:rPr>
      </w:pPr>
    </w:p>
    <w:p w14:paraId="7476B052" w14:textId="77777777" w:rsidR="00CF4D6D" w:rsidRDefault="00CF4D6D" w:rsidP="0062151E">
      <w:pPr>
        <w:rPr>
          <w:b/>
        </w:rPr>
      </w:pPr>
    </w:p>
    <w:p w14:paraId="0857387F" w14:textId="77777777" w:rsidR="00CF4D6D" w:rsidRDefault="00CF4D6D" w:rsidP="0062151E">
      <w:pPr>
        <w:rPr>
          <w:b/>
        </w:rPr>
      </w:pPr>
    </w:p>
    <w:p w14:paraId="151F199C" w14:textId="77777777" w:rsidR="00CF4D6D" w:rsidRDefault="00CF4D6D" w:rsidP="0062151E">
      <w:pPr>
        <w:rPr>
          <w:b/>
        </w:rPr>
      </w:pPr>
    </w:p>
    <w:p w14:paraId="6526355C" w14:textId="77777777" w:rsidR="00CF4D6D" w:rsidRDefault="00CF4D6D" w:rsidP="0062151E">
      <w:pPr>
        <w:rPr>
          <w:b/>
        </w:rPr>
      </w:pPr>
    </w:p>
    <w:p w14:paraId="05D9F366" w14:textId="77777777" w:rsidR="00CF4D6D" w:rsidRDefault="00CF4D6D" w:rsidP="0062151E">
      <w:pPr>
        <w:rPr>
          <w:b/>
        </w:rPr>
      </w:pPr>
    </w:p>
    <w:p w14:paraId="38C68E16" w14:textId="77777777" w:rsidR="000F5142" w:rsidRDefault="000F5142" w:rsidP="00DE4477">
      <w:pPr>
        <w:spacing w:line="312" w:lineRule="auto"/>
        <w:rPr>
          <w:b/>
        </w:rPr>
      </w:pPr>
    </w:p>
    <w:p w14:paraId="088E0112" w14:textId="77777777" w:rsidR="00DE4477" w:rsidRDefault="00DE4477" w:rsidP="00DE4477">
      <w:pPr>
        <w:spacing w:line="312" w:lineRule="auto"/>
      </w:pPr>
      <w:r>
        <w:rPr>
          <w:b/>
        </w:rPr>
        <w:t>Digestive Health</w:t>
      </w:r>
    </w:p>
    <w:p w14:paraId="1E60F46F" w14:textId="51541DB7" w:rsidR="00DE4477" w:rsidRPr="00DE4477" w:rsidRDefault="00DE4477" w:rsidP="00DE4477">
      <w:pPr>
        <w:spacing w:line="312" w:lineRule="auto"/>
      </w:pPr>
      <w:r>
        <w:t>Have you ever received a gastrointestinal (GI) diagnoses? If yes, please describe</w:t>
      </w:r>
    </w:p>
    <w:p w14:paraId="7F152991" w14:textId="77777777" w:rsidR="00DE4477" w:rsidRDefault="00DE4477" w:rsidP="0062151E">
      <w:pPr>
        <w:rPr>
          <w:b/>
        </w:rPr>
      </w:pPr>
    </w:p>
    <w:p w14:paraId="1F64A729" w14:textId="77777777" w:rsidR="00E53C53" w:rsidRDefault="00E53C53" w:rsidP="0062151E">
      <w:pPr>
        <w:rPr>
          <w:b/>
        </w:rPr>
      </w:pPr>
    </w:p>
    <w:p w14:paraId="69E8ADD0" w14:textId="429BEC3D" w:rsidR="00DE4477" w:rsidRPr="00E53C53" w:rsidRDefault="00E53C53" w:rsidP="00E53C53">
      <w:pPr>
        <w:spacing w:line="312" w:lineRule="auto"/>
      </w:pPr>
      <w:r>
        <w:t>Did you have any GI issues as child or adolescent? If yes, please describe</w:t>
      </w:r>
    </w:p>
    <w:p w14:paraId="2BFCA846" w14:textId="77777777" w:rsidR="00DE4477" w:rsidRDefault="00DE4477" w:rsidP="0062151E">
      <w:pPr>
        <w:rPr>
          <w:b/>
        </w:rPr>
      </w:pPr>
    </w:p>
    <w:p w14:paraId="1D752636" w14:textId="77777777" w:rsidR="00E53C53" w:rsidRDefault="00E53C53" w:rsidP="0062151E">
      <w:pPr>
        <w:rPr>
          <w:b/>
        </w:rPr>
      </w:pPr>
    </w:p>
    <w:p w14:paraId="72C2BC8B" w14:textId="3247A9F4" w:rsidR="00E53C53" w:rsidRDefault="00E53C53" w:rsidP="0062151E">
      <w:r>
        <w:t>Do you have any food allergies or intolerances? If yes, please describe</w:t>
      </w:r>
    </w:p>
    <w:p w14:paraId="41AAD0AF" w14:textId="77777777" w:rsidR="00E53C53" w:rsidRDefault="00E53C53" w:rsidP="0062151E">
      <w:pPr>
        <w:rPr>
          <w:b/>
        </w:rPr>
      </w:pPr>
    </w:p>
    <w:p w14:paraId="56FCCA76" w14:textId="77777777" w:rsidR="00E53C53" w:rsidRDefault="00E53C53" w:rsidP="0062151E">
      <w:pPr>
        <w:rPr>
          <w:b/>
        </w:rPr>
      </w:pPr>
    </w:p>
    <w:p w14:paraId="6F47FF8B" w14:textId="77777777" w:rsidR="00E53C53" w:rsidRPr="00690517" w:rsidRDefault="00E53C53" w:rsidP="00E53C53">
      <w:pPr>
        <w:rPr>
          <w:b/>
        </w:rPr>
      </w:pPr>
      <w:r w:rsidRPr="00690517">
        <w:rPr>
          <w:b/>
        </w:rPr>
        <w:t>Gastrointestinal symptoms:</w:t>
      </w:r>
    </w:p>
    <w:p w14:paraId="38235F59" w14:textId="77777777" w:rsidR="00E53C53" w:rsidRDefault="00E53C53" w:rsidP="00E53C53">
      <w:r>
        <w:t>On a scale of 1-10 (10 = terrible, 0=non-existent) please state a number that identifies the level intensity of the following symptoms:</w:t>
      </w:r>
    </w:p>
    <w:p w14:paraId="3AEFF3A0" w14:textId="77777777" w:rsidR="00E53C53" w:rsidRDefault="00E53C53" w:rsidP="0062151E">
      <w:pPr>
        <w:rPr>
          <w:b/>
        </w:rPr>
      </w:pPr>
    </w:p>
    <w:p w14:paraId="5D966BFA" w14:textId="77777777" w:rsidR="00E53C53" w:rsidRDefault="00E53C53" w:rsidP="00E53C53">
      <w:r>
        <w:t>Gas 1 2 3 4 5 6 7 8 9 10</w:t>
      </w:r>
      <w:r>
        <w:tab/>
      </w:r>
      <w:r>
        <w:tab/>
      </w:r>
      <w:r>
        <w:tab/>
      </w:r>
      <w:r>
        <w:tab/>
        <w:t>Bloating 1 2 3 4 5 6 7 8 9 10</w:t>
      </w:r>
    </w:p>
    <w:p w14:paraId="168F1443" w14:textId="77777777" w:rsidR="00E53C53" w:rsidRDefault="00E53C53" w:rsidP="00E53C53">
      <w:r>
        <w:t xml:space="preserve">Nausea 1 2 3 4 5 6 7 8 9 10                    </w:t>
      </w:r>
      <w:r>
        <w:tab/>
      </w:r>
      <w:r>
        <w:tab/>
        <w:t xml:space="preserve">Diarrhea 1 2 3 4 5 6 7 8 9 10          </w:t>
      </w:r>
    </w:p>
    <w:p w14:paraId="0A091B72" w14:textId="77777777" w:rsidR="00E53C53" w:rsidRDefault="00E53C53" w:rsidP="00E53C53">
      <w:r>
        <w:t xml:space="preserve">Constipation 1 2 3 4 5 6 7 8 9 10                    </w:t>
      </w:r>
      <w:r>
        <w:tab/>
      </w:r>
      <w:r>
        <w:tab/>
        <w:t xml:space="preserve">Abdominal Pain 1 2 3 4 5 6 7 8 9 10          </w:t>
      </w:r>
    </w:p>
    <w:p w14:paraId="1A6E945F" w14:textId="06E99987" w:rsidR="00E53C53" w:rsidRDefault="00E53C53" w:rsidP="00E53C53">
      <w:r>
        <w:t xml:space="preserve">Reflux/ (GERD) 1 2 3 4 5 6 7 8 9 10                   </w:t>
      </w:r>
      <w:r>
        <w:tab/>
        <w:t xml:space="preserve">Incomplete emptying 1 2 3 4 5 6 7 8 9 10        </w:t>
      </w:r>
    </w:p>
    <w:p w14:paraId="400DA9E1" w14:textId="77777777" w:rsidR="00E53C53" w:rsidRDefault="00E53C53" w:rsidP="0062151E">
      <w:pPr>
        <w:rPr>
          <w:b/>
        </w:rPr>
      </w:pPr>
    </w:p>
    <w:p w14:paraId="33C81F47" w14:textId="77777777" w:rsidR="00E53C53" w:rsidRDefault="00E53C53" w:rsidP="0062151E">
      <w:pPr>
        <w:rPr>
          <w:b/>
        </w:rPr>
      </w:pPr>
    </w:p>
    <w:p w14:paraId="60276859" w14:textId="77777777" w:rsidR="0062151E" w:rsidRDefault="0062151E" w:rsidP="0062151E">
      <w:r>
        <w:rPr>
          <w:b/>
        </w:rPr>
        <w:t>Relevant Family History</w:t>
      </w:r>
      <w:r>
        <w:t>- Share with me any family dynamics you feel are important for me to know/understand.</w:t>
      </w:r>
    </w:p>
    <w:p w14:paraId="62DB08A7" w14:textId="77777777" w:rsidR="0062151E" w:rsidRDefault="0062151E" w:rsidP="0062151E"/>
    <w:p w14:paraId="07E7E535" w14:textId="77777777" w:rsidR="0062151E" w:rsidRDefault="0062151E" w:rsidP="0062151E"/>
    <w:p w14:paraId="6650E35D" w14:textId="77777777" w:rsidR="0062151E" w:rsidRDefault="0062151E" w:rsidP="0062151E"/>
    <w:p w14:paraId="5CABB3CC" w14:textId="77777777" w:rsidR="0062151E" w:rsidRDefault="0062151E" w:rsidP="0062151E"/>
    <w:p w14:paraId="421D8528" w14:textId="77777777" w:rsidR="0062151E" w:rsidRDefault="0062151E" w:rsidP="0062151E">
      <w:r>
        <w:t>What was food like in your house growing up? What is it like now? Does anyone in your family have a history of dieting, disordered eating, or eating disorders? Other chronic illnesses?</w:t>
      </w:r>
    </w:p>
    <w:p w14:paraId="448E499F" w14:textId="77777777" w:rsidR="00F708FF" w:rsidRDefault="00F708FF" w:rsidP="0062151E"/>
    <w:p w14:paraId="21AB25CA" w14:textId="77777777" w:rsidR="00F708FF" w:rsidRDefault="00F708FF" w:rsidP="0062151E"/>
    <w:p w14:paraId="3DD585BB" w14:textId="77777777" w:rsidR="00F708FF" w:rsidRDefault="00F708FF" w:rsidP="0062151E"/>
    <w:p w14:paraId="7701F5EF" w14:textId="77777777" w:rsidR="00F708FF" w:rsidRPr="008C3187" w:rsidRDefault="00F708FF" w:rsidP="00F708FF">
      <w:pPr>
        <w:rPr>
          <w:b/>
        </w:rPr>
      </w:pPr>
      <w:r w:rsidRPr="008C3187">
        <w:rPr>
          <w:b/>
        </w:rPr>
        <w:t>Food &amp; Nutrition</w:t>
      </w:r>
    </w:p>
    <w:p w14:paraId="2144B854" w14:textId="77777777" w:rsidR="00F708FF" w:rsidRPr="009359BF" w:rsidRDefault="00F708FF" w:rsidP="00F708FF">
      <w:r w:rsidRPr="009359BF">
        <w:t xml:space="preserve">Tell me about your dieting </w:t>
      </w:r>
      <w:r>
        <w:t xml:space="preserve">and/or </w:t>
      </w:r>
      <w:proofErr w:type="spellStart"/>
      <w:r>
        <w:t>your</w:t>
      </w:r>
      <w:proofErr w:type="spellEnd"/>
      <w:r>
        <w:t xml:space="preserve"> eating disorder history.</w:t>
      </w:r>
    </w:p>
    <w:p w14:paraId="64603492" w14:textId="77777777" w:rsidR="00F708FF" w:rsidRDefault="00F708FF" w:rsidP="00F708FF">
      <w:pPr>
        <w:sectPr w:rsidR="00F708FF" w:rsidSect="000A45AC">
          <w:headerReference w:type="default" r:id="rId6"/>
          <w:pgSz w:w="12240" w:h="15840"/>
          <w:pgMar w:top="1512" w:right="1440" w:bottom="540" w:left="1440" w:header="1094" w:footer="720" w:gutter="0"/>
          <w:cols w:space="720"/>
          <w:docGrid w:linePitch="360"/>
        </w:sectPr>
      </w:pPr>
    </w:p>
    <w:p w14:paraId="43783E7C" w14:textId="77777777" w:rsidR="00F708FF" w:rsidRDefault="00F708FF" w:rsidP="0062151E"/>
    <w:p w14:paraId="59CDBEDF" w14:textId="77777777" w:rsidR="00F708FF" w:rsidRDefault="00F708FF" w:rsidP="0062151E"/>
    <w:p w14:paraId="45205830" w14:textId="77777777" w:rsidR="00F708FF" w:rsidRDefault="00F708FF" w:rsidP="0062151E"/>
    <w:p w14:paraId="57071B23" w14:textId="5C0F5E7E" w:rsidR="00DF21F4" w:rsidRPr="00DF21F4" w:rsidRDefault="00DF21F4" w:rsidP="00DF21F4">
      <w:pPr>
        <w:spacing w:line="312" w:lineRule="auto"/>
        <w:rPr>
          <w:b/>
        </w:rPr>
      </w:pPr>
      <w:r w:rsidRPr="009359BF">
        <w:rPr>
          <w:b/>
        </w:rPr>
        <w:t>Eating Patterns</w:t>
      </w:r>
    </w:p>
    <w:p w14:paraId="56FCFF21" w14:textId="3939F26D" w:rsidR="00DF21F4" w:rsidRDefault="00DF21F4" w:rsidP="00DF21F4">
      <w:pPr>
        <w:spacing w:line="312" w:lineRule="auto"/>
      </w:pPr>
      <w:r w:rsidRPr="009359BF">
        <w:t xml:space="preserve">How many meals a day do you eat? </w:t>
      </w:r>
    </w:p>
    <w:p w14:paraId="42D47F50" w14:textId="7F160AD2" w:rsidR="00DF21F4" w:rsidRPr="009359BF" w:rsidRDefault="00DF21F4" w:rsidP="00DF21F4">
      <w:pPr>
        <w:spacing w:line="312" w:lineRule="auto"/>
      </w:pPr>
      <w:r>
        <w:t xml:space="preserve">Do you skip meals? </w:t>
      </w:r>
    </w:p>
    <w:p w14:paraId="6D24F03C" w14:textId="0BAA2895" w:rsidR="00DF21F4" w:rsidRDefault="00DF21F4" w:rsidP="00DF21F4">
      <w:pPr>
        <w:spacing w:line="312" w:lineRule="auto"/>
        <w:rPr>
          <w:u w:val="single"/>
        </w:rPr>
      </w:pPr>
      <w:r w:rsidRPr="009359BF">
        <w:t xml:space="preserve">If yes, which ones do you skip and why? </w:t>
      </w:r>
    </w:p>
    <w:p w14:paraId="19E38D36" w14:textId="77777777" w:rsidR="00DF21F4" w:rsidRPr="009359BF" w:rsidRDefault="00DF21F4" w:rsidP="00DF21F4">
      <w:pPr>
        <w:spacing w:line="312" w:lineRule="auto"/>
        <w:rPr>
          <w:u w:val="single"/>
        </w:rPr>
      </w:pPr>
    </w:p>
    <w:p w14:paraId="3D211546" w14:textId="49AD031E" w:rsidR="00DF21F4" w:rsidRPr="009359BF" w:rsidRDefault="00DF21F4" w:rsidP="00DF21F4">
      <w:pPr>
        <w:spacing w:line="312" w:lineRule="auto"/>
      </w:pPr>
      <w:r w:rsidRPr="009359BF">
        <w:t>What are your snacking habits (i.e</w:t>
      </w:r>
      <w:r>
        <w:t>. frequency, time of day, foods</w:t>
      </w:r>
      <w:r w:rsidRPr="009359BF">
        <w:t xml:space="preserve"> you choose)? </w:t>
      </w:r>
    </w:p>
    <w:p w14:paraId="3B0DE494" w14:textId="77777777" w:rsidR="00F708FF" w:rsidRDefault="00F708FF" w:rsidP="0062151E"/>
    <w:p w14:paraId="0B953149" w14:textId="77777777" w:rsidR="00DF21F4" w:rsidRDefault="00DF21F4" w:rsidP="0062151E"/>
    <w:p w14:paraId="45E9A29D" w14:textId="4017EBD7" w:rsidR="00DF21F4" w:rsidRPr="00DF21F4" w:rsidRDefault="00DF21F4" w:rsidP="00DF21F4">
      <w:pPr>
        <w:spacing w:line="312" w:lineRule="auto"/>
      </w:pPr>
      <w:r w:rsidRPr="009359BF">
        <w:t>When you feel overwhelmed or life gets busy, do you</w:t>
      </w:r>
      <w:r>
        <w:t xml:space="preserve"> neglect </w:t>
      </w:r>
      <w:proofErr w:type="spellStart"/>
      <w:r>
        <w:t>your</w:t>
      </w:r>
      <w:proofErr w:type="spellEnd"/>
      <w:r>
        <w:t xml:space="preserve"> eating habits? </w:t>
      </w:r>
      <w:r w:rsidRPr="009359BF">
        <w:t xml:space="preserve">If yes, please describe. </w:t>
      </w:r>
    </w:p>
    <w:p w14:paraId="2F103EB2" w14:textId="77777777" w:rsidR="00DF21F4" w:rsidRDefault="00DF21F4" w:rsidP="00DF21F4"/>
    <w:p w14:paraId="0A313F2D" w14:textId="1DF8C46F" w:rsidR="00DF21F4" w:rsidRPr="00576171" w:rsidRDefault="00DF21F4" w:rsidP="00576171">
      <w:r>
        <w:t>Do you feel that your life/schedule conflicts with nourishing your body in the way you’d like to?</w:t>
      </w:r>
      <w:r w:rsidR="00576171">
        <w:t xml:space="preserve"> </w:t>
      </w:r>
      <w:r>
        <w:t xml:space="preserve">If yes, please describe. </w:t>
      </w:r>
    </w:p>
    <w:p w14:paraId="1E515C52" w14:textId="77777777" w:rsidR="00DF21F4" w:rsidRDefault="00DF21F4" w:rsidP="00DF21F4"/>
    <w:p w14:paraId="324F6765" w14:textId="2CA51035" w:rsidR="00DF21F4" w:rsidRDefault="00DF21F4" w:rsidP="00DF21F4">
      <w:r>
        <w:t>Do you eat and multi-ta</w:t>
      </w:r>
      <w:r w:rsidR="00897F5E">
        <w:t>sk (i.e. read, watch TV, drive)?</w:t>
      </w:r>
      <w:r w:rsidR="00576171">
        <w:t xml:space="preserve"> </w:t>
      </w:r>
      <w:r>
        <w:t xml:space="preserve">If yes, please describe: </w:t>
      </w:r>
    </w:p>
    <w:p w14:paraId="1D63B7B3" w14:textId="77777777" w:rsidR="00576171" w:rsidRDefault="00576171" w:rsidP="00DF21F4">
      <w:pPr>
        <w:rPr>
          <w:u w:val="single"/>
        </w:rPr>
      </w:pPr>
    </w:p>
    <w:p w14:paraId="158B0840" w14:textId="77777777" w:rsidR="00576171" w:rsidRDefault="00576171" w:rsidP="00DF21F4">
      <w:pPr>
        <w:rPr>
          <w:u w:val="single"/>
        </w:rPr>
      </w:pPr>
    </w:p>
    <w:p w14:paraId="0FC11000" w14:textId="11C837E6" w:rsidR="00DF21F4" w:rsidRDefault="00DF21F4" w:rsidP="00DF21F4">
      <w:r>
        <w:t xml:space="preserve">Where do you eat your meals? </w:t>
      </w:r>
    </w:p>
    <w:p w14:paraId="2B4E92FD" w14:textId="60AC09B4" w:rsidR="00DF21F4" w:rsidRDefault="00DF21F4" w:rsidP="00576171">
      <w:r>
        <w:t xml:space="preserve">Do you feel you eat particularly fast or slow? </w:t>
      </w:r>
      <w:r w:rsidR="00576171">
        <w:t>P</w:t>
      </w:r>
      <w:r>
        <w:t>lease describe</w:t>
      </w:r>
      <w:r w:rsidR="00576171">
        <w:t>:</w:t>
      </w:r>
    </w:p>
    <w:p w14:paraId="7AF69481" w14:textId="77777777" w:rsidR="00576171" w:rsidRDefault="00576171" w:rsidP="00576171"/>
    <w:p w14:paraId="062B3AFC" w14:textId="43829A68" w:rsidR="00576171" w:rsidRDefault="00DF21F4" w:rsidP="00DF21F4">
      <w:r>
        <w:t xml:space="preserve">Do you like to cook? </w:t>
      </w:r>
    </w:p>
    <w:p w14:paraId="7FC58737" w14:textId="77777777" w:rsidR="00576171" w:rsidRDefault="00576171" w:rsidP="00576171">
      <w:r>
        <w:t>Who does the grocery shopping?</w:t>
      </w:r>
    </w:p>
    <w:p w14:paraId="766E8BC3" w14:textId="57E147C2" w:rsidR="00DF21F4" w:rsidRDefault="00576171" w:rsidP="00576171">
      <w:r>
        <w:t xml:space="preserve">Who prepares the food at home? </w:t>
      </w:r>
    </w:p>
    <w:p w14:paraId="0402F10F" w14:textId="77777777" w:rsidR="00576171" w:rsidRPr="009359BF" w:rsidRDefault="00576171" w:rsidP="00DF21F4">
      <w:pPr>
        <w:spacing w:line="312" w:lineRule="auto"/>
      </w:pPr>
    </w:p>
    <w:p w14:paraId="3D0F10FF" w14:textId="59AE385A" w:rsidR="001A135E" w:rsidRPr="009359BF" w:rsidRDefault="001A135E" w:rsidP="001A135E">
      <w:pPr>
        <w:spacing w:line="312" w:lineRule="auto"/>
      </w:pPr>
      <w:r w:rsidRPr="009359BF">
        <w:t xml:space="preserve">Please list the usual time </w:t>
      </w:r>
      <w:r>
        <w:t>and</w:t>
      </w:r>
      <w:r w:rsidRPr="009359BF">
        <w:t xml:space="preserve"> typ</w:t>
      </w:r>
      <w:r>
        <w:t>ical daily intake for each meal:</w:t>
      </w:r>
    </w:p>
    <w:p w14:paraId="060BE1AE" w14:textId="77777777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Breakfast: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DD77ED" w14:textId="77777777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Lunch: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4E7CEB" w14:textId="77777777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Dinner: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1AF13B" w14:textId="77777777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Snacks: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A51E33" w14:textId="77777777" w:rsidR="001A135E" w:rsidRDefault="001A135E" w:rsidP="001A135E"/>
    <w:p w14:paraId="42848C74" w14:textId="0BB4B2E2" w:rsidR="001A135E" w:rsidRPr="009359BF" w:rsidRDefault="001A135E" w:rsidP="001A135E">
      <w:pPr>
        <w:spacing w:line="312" w:lineRule="auto"/>
        <w:rPr>
          <w:u w:val="single"/>
        </w:rPr>
      </w:pPr>
      <w:r w:rsidRPr="009359BF">
        <w:t>What foods do you love?</w:t>
      </w:r>
    </w:p>
    <w:p w14:paraId="720D16C7" w14:textId="2E3F47F1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What foods do you dislike? </w:t>
      </w:r>
    </w:p>
    <w:p w14:paraId="7B2FCBEC" w14:textId="35174E69" w:rsidR="001A135E" w:rsidRPr="009359BF" w:rsidRDefault="001A135E" w:rsidP="001A135E">
      <w:pPr>
        <w:spacing w:line="312" w:lineRule="auto"/>
        <w:rPr>
          <w:u w:val="single"/>
        </w:rPr>
      </w:pPr>
      <w:r w:rsidRPr="009359BF">
        <w:t xml:space="preserve">Are there any foods that </w:t>
      </w:r>
      <w:r>
        <w:t xml:space="preserve">you fear or </w:t>
      </w:r>
      <w:r w:rsidRPr="009359BF">
        <w:t>feel like binge foods for you</w:t>
      </w:r>
      <w:r>
        <w:t>?</w:t>
      </w:r>
    </w:p>
    <w:p w14:paraId="73AF11D8" w14:textId="4F20B6F2" w:rsidR="001A135E" w:rsidRDefault="001A135E" w:rsidP="001A135E">
      <w:pPr>
        <w:spacing w:line="312" w:lineRule="auto"/>
        <w:rPr>
          <w:u w:val="single"/>
        </w:rPr>
      </w:pPr>
      <w:r w:rsidRPr="009359BF">
        <w:t xml:space="preserve">Are there any foods that feel “safe” to you? </w:t>
      </w:r>
    </w:p>
    <w:p w14:paraId="75906E12" w14:textId="072F380B" w:rsidR="00DF21F4" w:rsidRDefault="001A135E" w:rsidP="001A135E">
      <w:r w:rsidRPr="009359BF">
        <w:t>Does your diet have a lot of variety or does it tend to be the same from day to day?</w:t>
      </w:r>
    </w:p>
    <w:p w14:paraId="55676C69" w14:textId="77777777" w:rsidR="00D326E0" w:rsidRDefault="00D326E0"/>
    <w:p w14:paraId="4DF1AF72" w14:textId="77777777" w:rsidR="006908C3" w:rsidRDefault="006908C3"/>
    <w:p w14:paraId="4BE47B0F" w14:textId="77777777" w:rsidR="006908C3" w:rsidRDefault="006908C3"/>
    <w:p w14:paraId="1751D5B4" w14:textId="77777777" w:rsidR="006908C3" w:rsidRDefault="006908C3"/>
    <w:p w14:paraId="025B7B68" w14:textId="77777777" w:rsidR="006908C3" w:rsidRPr="009359BF" w:rsidRDefault="006908C3" w:rsidP="006908C3">
      <w:pPr>
        <w:spacing w:line="312" w:lineRule="auto"/>
        <w:rPr>
          <w:b/>
        </w:rPr>
      </w:pPr>
      <w:r w:rsidRPr="009359BF">
        <w:rPr>
          <w:b/>
        </w:rPr>
        <w:t>Exercise and Activity</w:t>
      </w:r>
    </w:p>
    <w:p w14:paraId="0A9A0958" w14:textId="34E71571" w:rsidR="006908C3" w:rsidRDefault="006908C3" w:rsidP="006908C3">
      <w:pPr>
        <w:spacing w:line="312" w:lineRule="auto"/>
      </w:pPr>
      <w:r w:rsidRPr="009359BF">
        <w:t xml:space="preserve">Have you ever had a consistent exercise routine? </w:t>
      </w:r>
    </w:p>
    <w:p w14:paraId="5265302A" w14:textId="4C7C0376" w:rsidR="006908C3" w:rsidRDefault="006908C3" w:rsidP="006908C3">
      <w:pPr>
        <w:spacing w:line="312" w:lineRule="auto"/>
        <w:rPr>
          <w:u w:val="single"/>
        </w:rPr>
      </w:pPr>
      <w:r>
        <w:t>If yes, tell me about your past exercise habits/relationship to exercise:</w:t>
      </w:r>
    </w:p>
    <w:p w14:paraId="57F85E8D" w14:textId="77777777" w:rsidR="006908C3" w:rsidRPr="005F1CC2" w:rsidRDefault="006908C3" w:rsidP="006908C3">
      <w:pPr>
        <w:spacing w:line="312" w:lineRule="auto"/>
        <w:rPr>
          <w:u w:val="single"/>
        </w:rPr>
      </w:pPr>
    </w:p>
    <w:p w14:paraId="7EF22F67" w14:textId="5C891E9A" w:rsidR="006908C3" w:rsidRPr="006908C3" w:rsidRDefault="00C961BD" w:rsidP="006908C3">
      <w:pPr>
        <w:spacing w:line="312" w:lineRule="auto"/>
      </w:pPr>
      <w:r>
        <w:t>Tell me about your current exercise habits/relationship to exercise:</w:t>
      </w:r>
      <w:r w:rsidR="006908C3" w:rsidRPr="009359BF">
        <w:t xml:space="preserve"> </w:t>
      </w:r>
    </w:p>
    <w:p w14:paraId="165C782E" w14:textId="77777777" w:rsidR="006908C3" w:rsidRDefault="006908C3" w:rsidP="006908C3"/>
    <w:p w14:paraId="39801968" w14:textId="1367D895" w:rsidR="006908C3" w:rsidRDefault="006908C3" w:rsidP="006908C3"/>
    <w:p w14:paraId="6C2B76C5" w14:textId="57C52BF7" w:rsidR="00CA47D6" w:rsidRDefault="001D75EB" w:rsidP="00CA47D6">
      <w:pPr>
        <w:rPr>
          <w:b/>
        </w:rPr>
      </w:pPr>
      <w:r>
        <w:rPr>
          <w:b/>
        </w:rPr>
        <w:t xml:space="preserve">Weight- </w:t>
      </w:r>
      <w:r w:rsidR="00CA47D6" w:rsidRPr="001D75EB">
        <w:rPr>
          <w:b/>
          <w:u w:val="single"/>
        </w:rPr>
        <w:t>You can leave blank</w:t>
      </w:r>
      <w:r w:rsidR="00CA47D6">
        <w:rPr>
          <w:b/>
        </w:rPr>
        <w:t xml:space="preserve"> if you prefer or if it feels uncomfortable, we can discuss it in session together.</w:t>
      </w:r>
    </w:p>
    <w:p w14:paraId="4ACFDB2F" w14:textId="77777777" w:rsidR="00CA47D6" w:rsidRPr="009359BF" w:rsidRDefault="00CA47D6" w:rsidP="00CA47D6">
      <w:pPr>
        <w:rPr>
          <w:b/>
        </w:rPr>
      </w:pPr>
    </w:p>
    <w:p w14:paraId="5A786724" w14:textId="7DFB1477" w:rsidR="00CA47D6" w:rsidRDefault="00CA47D6" w:rsidP="00CA47D6">
      <w:pPr>
        <w:spacing w:line="312" w:lineRule="auto"/>
      </w:pPr>
      <w:r w:rsidRPr="009359BF">
        <w:t xml:space="preserve">Height: </w:t>
      </w:r>
      <w:r>
        <w:rPr>
          <w:u w:val="single"/>
        </w:rPr>
        <w:t xml:space="preserve">                             </w:t>
      </w:r>
      <w:r w:rsidRPr="009359BF">
        <w:t>Current w</w:t>
      </w:r>
      <w:r>
        <w:t>eight</w:t>
      </w:r>
      <w:r w:rsidRPr="009359BF">
        <w:t xml:space="preserve">: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t xml:space="preserve"> </w:t>
      </w:r>
    </w:p>
    <w:p w14:paraId="5819A86B" w14:textId="77777777" w:rsidR="00CA47D6" w:rsidRPr="009359BF" w:rsidRDefault="00CA47D6" w:rsidP="00CA47D6">
      <w:pPr>
        <w:spacing w:line="312" w:lineRule="auto"/>
      </w:pPr>
      <w:r w:rsidRPr="009359BF">
        <w:t>Ave w</w:t>
      </w:r>
      <w:r>
        <w:t>eigh</w:t>
      </w:r>
      <w:r w:rsidRPr="009359BF">
        <w:t xml:space="preserve">t. for the past 2 to 3 years? 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>
        <w:rPr>
          <w:u w:val="single"/>
        </w:rPr>
        <w:tab/>
      </w:r>
    </w:p>
    <w:p w14:paraId="6B5EF0A1" w14:textId="52F4632F" w:rsidR="00CA47D6" w:rsidRPr="009359BF" w:rsidRDefault="00CA47D6" w:rsidP="00CA47D6">
      <w:pPr>
        <w:spacing w:line="312" w:lineRule="auto"/>
      </w:pPr>
      <w:r>
        <w:t xml:space="preserve">Weight you feel most comfortable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>
        <w:rPr>
          <w:u w:val="single"/>
        </w:rPr>
        <w:t xml:space="preserve">  </w:t>
      </w:r>
      <w:r>
        <w:t xml:space="preserve"> </w:t>
      </w:r>
      <w:r w:rsidRPr="009359BF">
        <w:t>When were you last at that</w:t>
      </w:r>
      <w:r>
        <w:t xml:space="preserve"> weight</w:t>
      </w:r>
      <w:r w:rsidRPr="009359BF">
        <w:t xml:space="preserve">?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</w:p>
    <w:p w14:paraId="34422F93" w14:textId="77777777" w:rsidR="00CA47D6" w:rsidRPr="009359BF" w:rsidRDefault="00CA47D6" w:rsidP="00CA47D6">
      <w:pPr>
        <w:spacing w:line="312" w:lineRule="auto"/>
      </w:pPr>
      <w:r>
        <w:t>Highest adult weigh</w:t>
      </w:r>
      <w:r w:rsidRPr="009359BF">
        <w:t xml:space="preserve">t?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t xml:space="preserve">  Age: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t xml:space="preserve">  </w:t>
      </w:r>
    </w:p>
    <w:p w14:paraId="6A27E135" w14:textId="77777777" w:rsidR="00CA47D6" w:rsidRPr="009359BF" w:rsidRDefault="00CA47D6" w:rsidP="00CA47D6">
      <w:pPr>
        <w:spacing w:line="312" w:lineRule="auto"/>
        <w:rPr>
          <w:u w:val="single"/>
        </w:rPr>
      </w:pPr>
      <w:r w:rsidRPr="009359BF">
        <w:t>Lowe</w:t>
      </w:r>
      <w:r>
        <w:t>st adult weigh</w:t>
      </w:r>
      <w:r w:rsidRPr="009359BF">
        <w:t xml:space="preserve">t? 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t xml:space="preserve">  Age: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</w:p>
    <w:p w14:paraId="0F3F3B1B" w14:textId="77777777" w:rsidR="00CA47D6" w:rsidRDefault="00CA47D6" w:rsidP="00CA47D6">
      <w:pPr>
        <w:spacing w:line="312" w:lineRule="auto"/>
      </w:pPr>
    </w:p>
    <w:p w14:paraId="16F7A10C" w14:textId="7896A5BE" w:rsidR="00CA47D6" w:rsidRPr="009359BF" w:rsidRDefault="00CA47D6" w:rsidP="00CA47D6">
      <w:pPr>
        <w:spacing w:line="312" w:lineRule="auto"/>
        <w:rPr>
          <w:u w:val="single"/>
        </w:rPr>
      </w:pPr>
      <w:r>
        <w:t>If applicable, p</w:t>
      </w:r>
      <w:r w:rsidRPr="009359BF">
        <w:t xml:space="preserve">re-pregnancy weight? </w:t>
      </w:r>
      <w:r w:rsidRPr="009359BF">
        <w:rPr>
          <w:u w:val="single"/>
        </w:rPr>
        <w:tab/>
      </w:r>
      <w:r w:rsidRPr="009359BF">
        <w:t xml:space="preserve"> How much weight did you gain with pregnancy? </w:t>
      </w:r>
    </w:p>
    <w:p w14:paraId="34EA0753" w14:textId="77777777" w:rsidR="00CA47D6" w:rsidRDefault="00CA47D6" w:rsidP="00CA47D6">
      <w:pPr>
        <w:spacing w:line="312" w:lineRule="auto"/>
      </w:pPr>
      <w:r w:rsidRPr="009359BF">
        <w:t xml:space="preserve">Have you lost or gained weight recently?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>
        <w:rPr>
          <w:u w:val="single"/>
        </w:rPr>
        <w:tab/>
      </w:r>
      <w:r w:rsidRPr="009359BF">
        <w:t xml:space="preserve"> </w:t>
      </w:r>
    </w:p>
    <w:p w14:paraId="1127DD50" w14:textId="77777777" w:rsidR="00CA47D6" w:rsidRPr="009359BF" w:rsidRDefault="00CA47D6" w:rsidP="00CA47D6">
      <w:pPr>
        <w:spacing w:line="312" w:lineRule="auto"/>
        <w:ind w:left="720"/>
        <w:rPr>
          <w:u w:val="single"/>
        </w:rPr>
      </w:pPr>
      <w:r w:rsidRPr="009359BF">
        <w:t xml:space="preserve">How much?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t xml:space="preserve">Time frame? </w:t>
      </w:r>
      <w:r w:rsidRPr="009359BF">
        <w:rPr>
          <w:u w:val="single"/>
        </w:rPr>
        <w:tab/>
      </w:r>
      <w:r w:rsidRPr="009359BF">
        <w:rPr>
          <w:u w:val="single"/>
        </w:rPr>
        <w:tab/>
      </w:r>
      <w:r w:rsidRPr="009359BF">
        <w:rPr>
          <w:u w:val="single"/>
        </w:rPr>
        <w:tab/>
      </w:r>
    </w:p>
    <w:p w14:paraId="02D061A9" w14:textId="77777777" w:rsidR="00CA47D6" w:rsidRDefault="00CA47D6" w:rsidP="00CA47D6">
      <w:pPr>
        <w:spacing w:line="312" w:lineRule="auto"/>
      </w:pPr>
    </w:p>
    <w:p w14:paraId="4161F797" w14:textId="22C1E08E" w:rsidR="00CA47D6" w:rsidRPr="009359BF" w:rsidRDefault="00CA47D6" w:rsidP="00CA47D6">
      <w:pPr>
        <w:spacing w:line="312" w:lineRule="auto"/>
        <w:rPr>
          <w:u w:val="single"/>
        </w:rPr>
      </w:pPr>
      <w:r w:rsidRPr="009359BF">
        <w:t>Do you weigh yourself cu</w:t>
      </w:r>
      <w:r>
        <w:t>rrently? If yes, how frequently:</w:t>
      </w:r>
    </w:p>
    <w:p w14:paraId="6664382A" w14:textId="77777777" w:rsidR="00CA47D6" w:rsidRDefault="00CA47D6" w:rsidP="00CA47D6"/>
    <w:p w14:paraId="2DCB9B12" w14:textId="77777777" w:rsidR="00CA47D6" w:rsidRPr="009359BF" w:rsidRDefault="00CA47D6" w:rsidP="00CA47D6">
      <w:pPr>
        <w:spacing w:line="312" w:lineRule="auto"/>
      </w:pPr>
      <w:r w:rsidRPr="009359BF">
        <w:t>Please circle how you currently feel about your body.</w:t>
      </w:r>
    </w:p>
    <w:p w14:paraId="7708C605" w14:textId="731066DF" w:rsidR="00CA47D6" w:rsidRPr="009359BF" w:rsidRDefault="00CA47D6" w:rsidP="00CA47D6">
      <w:pPr>
        <w:spacing w:line="312" w:lineRule="auto"/>
        <w:jc w:val="center"/>
      </w:pPr>
      <w:r w:rsidRPr="009359BF">
        <w:t>strongly disli</w:t>
      </w:r>
      <w:r w:rsidR="005C0C3A">
        <w:t>ke</w:t>
      </w:r>
      <w:r w:rsidR="005C0C3A">
        <w:tab/>
        <w:t>dislike</w:t>
      </w:r>
      <w:r w:rsidR="005C0C3A">
        <w:tab/>
      </w:r>
      <w:r w:rsidR="005C0C3A">
        <w:tab/>
        <w:t>slightly satisfied</w:t>
      </w:r>
      <w:r w:rsidR="005C0C3A">
        <w:tab/>
      </w:r>
      <w:proofErr w:type="spellStart"/>
      <w:r w:rsidR="005C0C3A">
        <w:t>s</w:t>
      </w:r>
      <w:r w:rsidRPr="009359BF">
        <w:t>atisfi</w:t>
      </w:r>
      <w:bookmarkStart w:id="0" w:name="_GoBack"/>
      <w:bookmarkEnd w:id="0"/>
      <w:r w:rsidRPr="009359BF">
        <w:t>ed</w:t>
      </w:r>
      <w:proofErr w:type="spellEnd"/>
      <w:r w:rsidRPr="009359BF">
        <w:tab/>
        <w:t>very satisfied</w:t>
      </w:r>
    </w:p>
    <w:p w14:paraId="11EC8F6B" w14:textId="77777777" w:rsidR="00C961BD" w:rsidRDefault="00C961BD" w:rsidP="006908C3"/>
    <w:p w14:paraId="492AE246" w14:textId="77777777" w:rsidR="00D85FD1" w:rsidRDefault="00D85FD1" w:rsidP="006908C3"/>
    <w:p w14:paraId="083FA1D8" w14:textId="77777777" w:rsidR="00D85FD1" w:rsidRDefault="00D85FD1" w:rsidP="006908C3"/>
    <w:p w14:paraId="3925ACA4" w14:textId="0961CE9A" w:rsidR="00D85FD1" w:rsidRPr="00D85FD1" w:rsidRDefault="00D85FD1" w:rsidP="00D85FD1">
      <w:pPr>
        <w:spacing w:line="312" w:lineRule="auto"/>
        <w:rPr>
          <w:b/>
        </w:rPr>
      </w:pPr>
      <w:r w:rsidRPr="00D85FD1">
        <w:rPr>
          <w:b/>
        </w:rPr>
        <w:t>Working together</w:t>
      </w:r>
    </w:p>
    <w:p w14:paraId="755CDD47" w14:textId="45022AAC" w:rsidR="00D85FD1" w:rsidRDefault="00D85FD1" w:rsidP="00D85FD1">
      <w:pPr>
        <w:spacing w:line="312" w:lineRule="auto"/>
      </w:pPr>
      <w:r w:rsidRPr="009359BF">
        <w:t>What do you hope to accomplish through our visit</w:t>
      </w:r>
      <w:r>
        <w:t>s together?</w:t>
      </w:r>
    </w:p>
    <w:p w14:paraId="52D56D78" w14:textId="77777777" w:rsidR="00D85FD1" w:rsidRDefault="00D85FD1" w:rsidP="00D85FD1">
      <w:pPr>
        <w:spacing w:line="312" w:lineRule="auto"/>
      </w:pPr>
    </w:p>
    <w:p w14:paraId="42348543" w14:textId="77777777" w:rsidR="001D75EB" w:rsidRDefault="001D75EB" w:rsidP="00D85FD1">
      <w:pPr>
        <w:spacing w:line="312" w:lineRule="auto"/>
      </w:pPr>
    </w:p>
    <w:p w14:paraId="775C2599" w14:textId="77777777" w:rsidR="00D85FD1" w:rsidRDefault="00D85FD1" w:rsidP="00D85FD1">
      <w:pPr>
        <w:spacing w:line="312" w:lineRule="auto"/>
      </w:pPr>
    </w:p>
    <w:p w14:paraId="313AD5B7" w14:textId="0A5A027B" w:rsidR="00D85FD1" w:rsidRDefault="00D85FD1" w:rsidP="00D85FD1">
      <w:pPr>
        <w:spacing w:line="312" w:lineRule="auto"/>
      </w:pPr>
      <w:r w:rsidRPr="009359BF">
        <w:t>Please feel free to share any additional information here.</w:t>
      </w:r>
    </w:p>
    <w:sectPr w:rsidR="00D85FD1" w:rsidSect="001B5A27">
      <w:headerReference w:type="default" r:id="rId7"/>
      <w:pgSz w:w="12600" w:h="160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3D113" w14:textId="77777777" w:rsidR="0071449F" w:rsidRDefault="0071449F" w:rsidP="001B5A27">
      <w:r>
        <w:separator/>
      </w:r>
    </w:p>
  </w:endnote>
  <w:endnote w:type="continuationSeparator" w:id="0">
    <w:p w14:paraId="426BB164" w14:textId="77777777" w:rsidR="0071449F" w:rsidRDefault="0071449F" w:rsidP="001B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A3D71" w14:textId="77777777" w:rsidR="0071449F" w:rsidRDefault="0071449F" w:rsidP="001B5A27">
      <w:r>
        <w:separator/>
      </w:r>
    </w:p>
  </w:footnote>
  <w:footnote w:type="continuationSeparator" w:id="0">
    <w:p w14:paraId="59466338" w14:textId="77777777" w:rsidR="0071449F" w:rsidRDefault="0071449F" w:rsidP="001B5A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51CEF" w14:textId="141D2265" w:rsidR="000F5142" w:rsidRDefault="000F514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BD4BD1" wp14:editId="7EEA97CC">
          <wp:simplePos x="0" y="0"/>
          <wp:positionH relativeFrom="column">
            <wp:posOffset>-1129665</wp:posOffset>
          </wp:positionH>
          <wp:positionV relativeFrom="paragraph">
            <wp:posOffset>-574675</wp:posOffset>
          </wp:positionV>
          <wp:extent cx="8004175" cy="1035848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B275B" w14:textId="51CBC2A0" w:rsidR="001B5A27" w:rsidRDefault="001B5A27" w:rsidP="000F5142">
    <w:pPr>
      <w:pStyle w:val="Header"/>
      <w:tabs>
        <w:tab w:val="clear" w:pos="4680"/>
        <w:tab w:val="clear" w:pos="9360"/>
        <w:tab w:val="left" w:pos="532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8E2AC25" wp14:editId="5E0D2162">
          <wp:simplePos x="0" y="0"/>
          <wp:positionH relativeFrom="column">
            <wp:posOffset>-902335</wp:posOffset>
          </wp:positionH>
          <wp:positionV relativeFrom="paragraph">
            <wp:posOffset>-340360</wp:posOffset>
          </wp:positionV>
          <wp:extent cx="8004175" cy="10358488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14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C7"/>
    <w:rsid w:val="000544B1"/>
    <w:rsid w:val="000F5142"/>
    <w:rsid w:val="00177A55"/>
    <w:rsid w:val="001A135E"/>
    <w:rsid w:val="001B5A27"/>
    <w:rsid w:val="001D75EB"/>
    <w:rsid w:val="00203CBF"/>
    <w:rsid w:val="004620B6"/>
    <w:rsid w:val="004C5004"/>
    <w:rsid w:val="00576171"/>
    <w:rsid w:val="005C0C3A"/>
    <w:rsid w:val="0062151E"/>
    <w:rsid w:val="006908C3"/>
    <w:rsid w:val="0071449F"/>
    <w:rsid w:val="00897F5E"/>
    <w:rsid w:val="00AD5F48"/>
    <w:rsid w:val="00BA0598"/>
    <w:rsid w:val="00BE2980"/>
    <w:rsid w:val="00BF3A04"/>
    <w:rsid w:val="00C961BD"/>
    <w:rsid w:val="00CA47D6"/>
    <w:rsid w:val="00CA56D7"/>
    <w:rsid w:val="00CF4D6D"/>
    <w:rsid w:val="00D326E0"/>
    <w:rsid w:val="00D85FD1"/>
    <w:rsid w:val="00DE4477"/>
    <w:rsid w:val="00DF21F4"/>
    <w:rsid w:val="00E130AD"/>
    <w:rsid w:val="00E53C53"/>
    <w:rsid w:val="00E61CC7"/>
    <w:rsid w:val="00E805E7"/>
    <w:rsid w:val="00EA7425"/>
    <w:rsid w:val="00F16EFD"/>
    <w:rsid w:val="00F708FF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FB5C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A27"/>
  </w:style>
  <w:style w:type="paragraph" w:styleId="Footer">
    <w:name w:val="footer"/>
    <w:basedOn w:val="Normal"/>
    <w:link w:val="Foot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goodrich/Library/Group%20Containers/UBF8T346G9.Office/User%20Content.localized/Templates.localized/INSPIRDnutri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INSPIRDnutrition .dotx</Template>
  <TotalTime>20</TotalTime>
  <Pages>4</Pages>
  <Words>632</Words>
  <Characters>3608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Goodrich</dc:creator>
  <cp:keywords/>
  <dc:description/>
  <cp:lastModifiedBy>Haley Goodrich</cp:lastModifiedBy>
  <cp:revision>26</cp:revision>
  <cp:lastPrinted>2017-10-04T20:57:00Z</cp:lastPrinted>
  <dcterms:created xsi:type="dcterms:W3CDTF">2017-10-04T11:42:00Z</dcterms:created>
  <dcterms:modified xsi:type="dcterms:W3CDTF">2017-10-04T23:07:00Z</dcterms:modified>
</cp:coreProperties>
</file>